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9D" w:rsidRPr="00455427" w:rsidRDefault="00732569" w:rsidP="00455427">
      <w:pPr>
        <w:pStyle w:val="SemEspaamento"/>
        <w:numPr>
          <w:ilvl w:val="0"/>
          <w:numId w:val="10"/>
        </w:numPr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COORDENAÇÃO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Style w:val="Forte"/>
          <w:rFonts w:ascii="Calibri" w:hAnsi="Calibri" w:cs="Calibri"/>
          <w:b w:val="0"/>
          <w:color w:val="000000"/>
          <w:sz w:val="24"/>
          <w:szCs w:val="24"/>
          <w:bdr w:val="none" w:sz="0" w:space="0" w:color="auto" w:frame="1"/>
        </w:rPr>
        <w:t>CONSELHO ADMINISTRATIVO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Bruna </w:t>
      </w: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Holst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Juliana </w:t>
      </w: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Notti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do Prado 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Larissa Brasil </w:t>
      </w: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Ullrich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Marisabel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de Oliveira 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Sheyla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Borowski</w:t>
      </w:r>
      <w:proofErr w:type="spellEnd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32569" w:rsidRPr="00455427" w:rsidRDefault="00732569" w:rsidP="00455427">
      <w:pPr>
        <w:pStyle w:val="SemEspaamento"/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Suzana </w:t>
      </w:r>
      <w:proofErr w:type="spellStart"/>
      <w:r w:rsidRPr="00455427">
        <w:rPr>
          <w:rStyle w:val="hxjuz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Notti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 Geral</w:t>
      </w:r>
      <w:r w:rsidRPr="00455427">
        <w:rPr>
          <w:rFonts w:ascii="Calibri" w:hAnsi="Calibri" w:cs="Calibri"/>
          <w:color w:val="000000"/>
          <w:sz w:val="24"/>
          <w:szCs w:val="24"/>
        </w:rPr>
        <w:t>: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Larissa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Ullrich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 Financeira</w:t>
      </w:r>
      <w:r w:rsidRPr="00455427">
        <w:rPr>
          <w:rFonts w:ascii="Calibri" w:hAnsi="Calibri" w:cs="Calibri"/>
          <w:color w:val="000000"/>
          <w:sz w:val="24"/>
          <w:szCs w:val="24"/>
        </w:rPr>
        <w:t>: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Bruna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Holst</w:t>
      </w:r>
      <w:proofErr w:type="spellEnd"/>
      <w:r w:rsidRPr="0045542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</w:t>
      </w:r>
      <w:r w:rsidR="00BF2997">
        <w:rPr>
          <w:rFonts w:ascii="Calibri" w:hAnsi="Calibri" w:cs="Calibri"/>
          <w:color w:val="000000"/>
          <w:sz w:val="24"/>
          <w:szCs w:val="24"/>
        </w:rPr>
        <w:t>s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do Curso de Formação em Psicanálise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: Juliana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Notti</w:t>
      </w:r>
      <w:proofErr w:type="spellEnd"/>
      <w:r w:rsidRPr="00455427">
        <w:rPr>
          <w:rFonts w:ascii="Calibri" w:hAnsi="Calibri" w:cs="Calibri"/>
          <w:color w:val="000000"/>
          <w:sz w:val="24"/>
          <w:szCs w:val="24"/>
        </w:rPr>
        <w:t xml:space="preserve"> e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Suzana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Notti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</w:t>
      </w:r>
      <w:r w:rsidR="00BF2997">
        <w:rPr>
          <w:rFonts w:ascii="Calibri" w:hAnsi="Calibri" w:cs="Calibri"/>
          <w:color w:val="000000"/>
          <w:sz w:val="24"/>
          <w:szCs w:val="24"/>
        </w:rPr>
        <w:t>s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de Clínica</w:t>
      </w:r>
      <w:r w:rsidRPr="00455427">
        <w:rPr>
          <w:rFonts w:ascii="Calibri" w:hAnsi="Calibri" w:cs="Calibri"/>
          <w:color w:val="000000"/>
          <w:sz w:val="24"/>
          <w:szCs w:val="24"/>
        </w:rPr>
        <w:t>: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Bruna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Holst</w:t>
      </w:r>
      <w:proofErr w:type="spellEnd"/>
      <w:r w:rsidRPr="00455427">
        <w:rPr>
          <w:rFonts w:ascii="Calibri" w:hAnsi="Calibri" w:cs="Calibri"/>
          <w:color w:val="000000"/>
          <w:sz w:val="24"/>
          <w:szCs w:val="24"/>
        </w:rPr>
        <w:t xml:space="preserve">, Juliana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Notti</w:t>
      </w:r>
      <w:proofErr w:type="spellEnd"/>
      <w:r w:rsidRPr="00455427">
        <w:rPr>
          <w:rFonts w:ascii="Calibri" w:hAnsi="Calibri" w:cs="Calibri"/>
          <w:color w:val="000000"/>
          <w:sz w:val="24"/>
          <w:szCs w:val="24"/>
        </w:rPr>
        <w:t xml:space="preserve"> e Larissa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Ullrich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 Científica</w:t>
      </w:r>
      <w:r w:rsidRPr="00455427">
        <w:rPr>
          <w:rFonts w:ascii="Calibri" w:hAnsi="Calibri" w:cs="Calibri"/>
          <w:color w:val="000000"/>
          <w:sz w:val="24"/>
          <w:szCs w:val="24"/>
        </w:rPr>
        <w:t>: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55427">
        <w:rPr>
          <w:rFonts w:ascii="Calibri" w:hAnsi="Calibri" w:cs="Calibri"/>
          <w:color w:val="000000"/>
          <w:sz w:val="24"/>
          <w:szCs w:val="24"/>
        </w:rPr>
        <w:t>A ser nomeada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 de Relacionamento com a Graduação</w:t>
      </w:r>
      <w:r w:rsidRPr="00455427">
        <w:rPr>
          <w:rFonts w:ascii="Calibri" w:hAnsi="Calibri" w:cs="Calibri"/>
          <w:color w:val="000000"/>
          <w:sz w:val="24"/>
          <w:szCs w:val="24"/>
        </w:rPr>
        <w:t>: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Alice </w:t>
      </w:r>
      <w:proofErr w:type="spellStart"/>
      <w:r w:rsidRPr="00455427">
        <w:rPr>
          <w:rFonts w:ascii="Calibri" w:hAnsi="Calibri" w:cs="Calibri"/>
          <w:color w:val="000000"/>
          <w:sz w:val="24"/>
          <w:szCs w:val="24"/>
        </w:rPr>
        <w:t>Peruzzo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Diretora de Ações Afirmativas, Comunidade e Cultura</w:t>
      </w:r>
      <w:r w:rsidRPr="00455427">
        <w:rPr>
          <w:rFonts w:ascii="Calibri" w:hAnsi="Calibri" w:cs="Calibri"/>
          <w:color w:val="000000"/>
          <w:sz w:val="24"/>
          <w:szCs w:val="24"/>
        </w:rPr>
        <w:t>: A ser nomeada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Diretor</w:t>
      </w:r>
      <w:bookmarkStart w:id="0" w:name="_GoBack"/>
      <w:bookmarkEnd w:id="0"/>
      <w:r w:rsidRPr="00455427">
        <w:rPr>
          <w:rFonts w:ascii="Calibri" w:hAnsi="Calibri" w:cs="Calibri"/>
          <w:color w:val="000000"/>
          <w:sz w:val="24"/>
          <w:szCs w:val="24"/>
        </w:rPr>
        <w:t>a de Relações Institucionais</w:t>
      </w:r>
      <w:r w:rsidRPr="00455427">
        <w:rPr>
          <w:rFonts w:ascii="Calibri" w:hAnsi="Calibri" w:cs="Calibri"/>
          <w:color w:val="000000"/>
          <w:sz w:val="24"/>
          <w:szCs w:val="24"/>
        </w:rPr>
        <w:t xml:space="preserve">: </w:t>
      </w:r>
      <w:r w:rsidRPr="00455427">
        <w:rPr>
          <w:rFonts w:ascii="Calibri" w:hAnsi="Calibri" w:cs="Calibri"/>
          <w:color w:val="000000"/>
          <w:sz w:val="24"/>
          <w:szCs w:val="24"/>
        </w:rPr>
        <w:t>A ser nomeada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numPr>
          <w:ilvl w:val="0"/>
          <w:numId w:val="10"/>
        </w:numPr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ATIVIDADES DAS COORDENAÇÕES: Excluir seção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rPr>
          <w:rFonts w:ascii="Calibri" w:hAnsi="Calibri" w:cs="Calibri"/>
          <w:color w:val="000000"/>
          <w:sz w:val="24"/>
          <w:szCs w:val="24"/>
        </w:rPr>
      </w:pPr>
    </w:p>
    <w:p w:rsidR="00732569" w:rsidRPr="00455427" w:rsidRDefault="00732569" w:rsidP="00455427">
      <w:pPr>
        <w:pStyle w:val="SemEspaamento"/>
        <w:numPr>
          <w:ilvl w:val="0"/>
          <w:numId w:val="10"/>
        </w:numPr>
        <w:rPr>
          <w:rFonts w:ascii="Calibri" w:hAnsi="Calibri" w:cs="Calibri"/>
          <w:color w:val="000000"/>
          <w:sz w:val="24"/>
          <w:szCs w:val="24"/>
        </w:rPr>
      </w:pPr>
      <w:r w:rsidRPr="00455427">
        <w:rPr>
          <w:rFonts w:ascii="Calibri" w:hAnsi="Calibri" w:cs="Calibri"/>
          <w:color w:val="000000"/>
          <w:sz w:val="24"/>
          <w:szCs w:val="24"/>
        </w:rPr>
        <w:t>MEMBROS ESIP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</w:rPr>
      </w:pPr>
    </w:p>
    <w:p w:rsidR="004C6263" w:rsidRPr="00455427" w:rsidRDefault="004C6263" w:rsidP="00455427">
      <w:pPr>
        <w:pStyle w:val="SemEspaamento"/>
        <w:rPr>
          <w:rFonts w:ascii="Calibri" w:hAnsi="Calibri" w:cs="Calibri"/>
          <w:sz w:val="24"/>
          <w:szCs w:val="24"/>
        </w:rPr>
      </w:pPr>
      <w:r w:rsidRPr="00455427">
        <w:rPr>
          <w:rFonts w:ascii="Calibri" w:hAnsi="Calibri" w:cs="Calibri"/>
          <w:sz w:val="24"/>
          <w:szCs w:val="24"/>
        </w:rPr>
        <w:t>MEMBROS PLENOS</w:t>
      </w:r>
    </w:p>
    <w:tbl>
      <w:tblPr>
        <w:tblW w:w="5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</w:tblGrid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Bruna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Holst</w:t>
            </w:r>
            <w:proofErr w:type="spellEnd"/>
          </w:p>
        </w:tc>
      </w:tr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Juliana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Notti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do Prado</w:t>
            </w:r>
          </w:p>
        </w:tc>
      </w:tr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Larissa Brasil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Ullrich</w:t>
            </w:r>
            <w:proofErr w:type="spellEnd"/>
          </w:p>
        </w:tc>
      </w:tr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Marisabel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Oliveira</w:t>
            </w:r>
          </w:p>
        </w:tc>
      </w:tr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Sheyla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Maria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Borowski</w:t>
            </w:r>
            <w:proofErr w:type="spellEnd"/>
          </w:p>
        </w:tc>
      </w:tr>
      <w:tr w:rsidR="004C6263" w:rsidRPr="00455427" w:rsidTr="004A562D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63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Suzana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Notti</w:t>
            </w:r>
            <w:proofErr w:type="spellEnd"/>
          </w:p>
        </w:tc>
      </w:tr>
    </w:tbl>
    <w:p w:rsidR="004C6263" w:rsidRPr="00455427" w:rsidRDefault="004C6263" w:rsidP="00455427">
      <w:pPr>
        <w:pStyle w:val="SemEspaamento"/>
        <w:rPr>
          <w:rFonts w:ascii="Calibri" w:hAnsi="Calibri" w:cs="Calibri"/>
          <w:sz w:val="24"/>
          <w:szCs w:val="24"/>
        </w:rPr>
      </w:pPr>
    </w:p>
    <w:p w:rsidR="004F18CA" w:rsidRPr="00455427" w:rsidRDefault="0079259D" w:rsidP="00455427">
      <w:pPr>
        <w:pStyle w:val="SemEspaamento"/>
        <w:rPr>
          <w:rFonts w:ascii="Calibri" w:hAnsi="Calibri" w:cs="Calibri"/>
          <w:sz w:val="24"/>
          <w:szCs w:val="24"/>
        </w:rPr>
      </w:pPr>
      <w:r w:rsidRPr="00455427">
        <w:rPr>
          <w:rFonts w:ascii="Calibri" w:hAnsi="Calibri" w:cs="Calibri"/>
          <w:sz w:val="24"/>
          <w:szCs w:val="24"/>
        </w:rPr>
        <w:t xml:space="preserve">MEMBROS EFETIVOS 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Alessandra Silva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Bicca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Alethea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Borowski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Soares Garcia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Alice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Schwanke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Peruzzo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Aline Alvares Bittencourt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Andrea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Breyer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Esbroglio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Andrea Chaves da Silva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lastRenderedPageBreak/>
        <w:t>Angela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da Silva Elias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Antonia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Souza de Campos Varela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Arthur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Saute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Bárbara Fagundes Rodrigues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Bryan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Menger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dos Santos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Camila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Selau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Lobo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Carolina Silva da Rocha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Clara Furtado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Cleyde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Gomes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Cristina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Chazan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Cristina Generali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Baldissera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Cristina Santiago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Guindani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Daisy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Niemaya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Débora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Zilberstein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Elisa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Xerxenesky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Fabiana Martini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Franciele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Michelon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Gabriela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Antoniazzi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Vitório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Gabriela Assis Brasil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Gabriela Chaves Dotto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Gabriela de Lima Ferreira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Gabriela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Menchik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da Silva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Graziela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Schena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Janine Maria de Oliveira Severo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Jéssica Antunes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Joana Severo Leon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Julia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Fensterseifer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Isse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Julia Ferreira Pimentel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Julia Salvador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Júlia Schneider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Protas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Juliana Machado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Majewski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Juliana Torres Porto das Neves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Ketlyn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Griebeler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Leticia Rocha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Lucia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Firpo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Vieira da Cunha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Luisa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Ruzzarin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Pesce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Luiza Gomes de Oliveira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Lusieni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Diel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Luziane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de Souza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Gressler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Marcia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Camaratta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Anton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Maria Silvana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Lissarassa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Winkler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Marilia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Altomare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Freire Dias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Marilice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Sebastiany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Moema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Schifino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Linkiwcz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Mônica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Vian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 xml:space="preserve">Patrícia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Crystobal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Martins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Patricia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Lambert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lastRenderedPageBreak/>
        <w:t xml:space="preserve">Taciana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Araujo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Cimirro</w:t>
      </w:r>
      <w:proofErr w:type="spellEnd"/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Tânia Nara Carvalhal Israel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r w:rsidRPr="00455427">
        <w:rPr>
          <w:rFonts w:ascii="Calibri" w:hAnsi="Calibri" w:cs="Calibri"/>
          <w:sz w:val="24"/>
          <w:szCs w:val="24"/>
          <w:lang w:eastAsia="pt-BR"/>
        </w:rPr>
        <w:t>Tatiane Pedroso</w:t>
      </w:r>
    </w:p>
    <w:p w:rsidR="00732569" w:rsidRPr="00455427" w:rsidRDefault="00732569" w:rsidP="00455427">
      <w:pPr>
        <w:pStyle w:val="SemEspaamento"/>
        <w:rPr>
          <w:rFonts w:ascii="Calibri" w:hAnsi="Calibri" w:cs="Calibri"/>
          <w:sz w:val="24"/>
          <w:szCs w:val="24"/>
          <w:lang w:eastAsia="pt-BR"/>
        </w:rPr>
      </w:pP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Themiz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</w:t>
      </w:r>
      <w:proofErr w:type="spellStart"/>
      <w:r w:rsidRPr="00455427">
        <w:rPr>
          <w:rFonts w:ascii="Calibri" w:hAnsi="Calibri" w:cs="Calibri"/>
          <w:sz w:val="24"/>
          <w:szCs w:val="24"/>
          <w:lang w:eastAsia="pt-BR"/>
        </w:rPr>
        <w:t>Preussler</w:t>
      </w:r>
      <w:proofErr w:type="spellEnd"/>
      <w:r w:rsidRPr="00455427">
        <w:rPr>
          <w:rFonts w:ascii="Calibri" w:hAnsi="Calibri" w:cs="Calibri"/>
          <w:sz w:val="24"/>
          <w:szCs w:val="24"/>
          <w:lang w:eastAsia="pt-BR"/>
        </w:rPr>
        <w:t xml:space="preserve"> Constantino</w:t>
      </w:r>
    </w:p>
    <w:p w:rsidR="0079259D" w:rsidRPr="00455427" w:rsidRDefault="0079259D" w:rsidP="00455427">
      <w:pPr>
        <w:pStyle w:val="SemEspaamento"/>
        <w:rPr>
          <w:rFonts w:ascii="Calibri" w:hAnsi="Calibri" w:cs="Calibri"/>
          <w:sz w:val="24"/>
          <w:szCs w:val="24"/>
        </w:rPr>
      </w:pPr>
    </w:p>
    <w:p w:rsidR="0079259D" w:rsidRPr="00455427" w:rsidRDefault="00EC22D6" w:rsidP="00455427">
      <w:pPr>
        <w:pStyle w:val="SemEspaamento"/>
        <w:rPr>
          <w:rFonts w:ascii="Calibri" w:hAnsi="Calibri" w:cs="Calibri"/>
          <w:sz w:val="24"/>
          <w:szCs w:val="24"/>
        </w:rPr>
      </w:pPr>
      <w:r w:rsidRPr="00455427">
        <w:rPr>
          <w:rFonts w:ascii="Calibri" w:hAnsi="Calibri" w:cs="Calibri"/>
          <w:sz w:val="24"/>
          <w:szCs w:val="24"/>
        </w:rPr>
        <w:t xml:space="preserve">MEMBROS </w:t>
      </w:r>
      <w:r w:rsidR="004C6263" w:rsidRPr="00455427">
        <w:rPr>
          <w:rFonts w:ascii="Calibri" w:hAnsi="Calibri" w:cs="Calibri"/>
          <w:sz w:val="24"/>
          <w:szCs w:val="24"/>
        </w:rPr>
        <w:t>EM FORMAÇÃO</w:t>
      </w:r>
    </w:p>
    <w:tbl>
      <w:tblPr>
        <w:tblW w:w="5683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3"/>
      </w:tblGrid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Alessandra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Denardin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Alexandra Teixeira Marins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Alexsandra da Silva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Reisdoerfer</w:t>
            </w:r>
            <w:proofErr w:type="spellEnd"/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Aline Regina da Silva Pinheiro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</w:t>
            </w:r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na </w:t>
            </w:r>
            <w:r w:rsidR="00A333C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</w:t>
            </w:r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laudia Pires Varella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Ana Helena Correia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Torrescasana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Ana Luiza de Sá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Ana Maria Antunes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Zardin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.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</w:t>
            </w:r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ndrea Denise </w:t>
            </w:r>
            <w:proofErr w:type="spellStart"/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Mallmann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Andréia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Morandi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Angelica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Edite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Sonnenstrahl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Antonio Carlos D'Almeida Gomes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</w:t>
            </w:r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ianca Lara da Silva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Bianca Silveira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Zanuzo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</w:t>
            </w:r>
            <w:r w:rsidR="006F2301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runa Araujo Mendes</w:t>
            </w:r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Bruna Duarte   </w:t>
            </w:r>
          </w:p>
          <w:p w:rsidR="00CA5DA4" w:rsidRPr="00455427" w:rsidRDefault="00CA5DA4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Carla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Sieverti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Carla Vanessa da Silva Giuliani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Carolina Fernandes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Pflüger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Carolina Rolim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Sartoretto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Carolina Subtil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Schuch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Caroline de Oliveira Espindola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Cláudia Delfim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Silbermann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Cristiane das Graças Faria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Daiane Moura Cardoso  </w:t>
            </w:r>
            <w:r w:rsidRPr="00455427">
              <w:rPr>
                <w:rFonts w:ascii="Calibri" w:hAnsi="Calibri" w:cs="Calibri"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Denise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Ruschel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dos Santos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</w:t>
            </w:r>
            <w:r w:rsidR="00846E75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iogo Boff </w:t>
            </w:r>
            <w:proofErr w:type="spellStart"/>
            <w:r w:rsidR="00846E75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Beeck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Diogo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Henkin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Lichtman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Eduardo Machado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Marchioro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Eliana de Brida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Tormena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Vieira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val="de-DE"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val="de-DE" w:eastAsia="pt-BR"/>
              </w:rPr>
              <w:t>Elisane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val="de-DE" w:eastAsia="pt-BR"/>
              </w:rPr>
              <w:t xml:space="preserve">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val="de-DE" w:eastAsia="pt-BR"/>
              </w:rPr>
              <w:t>Schafer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val="de-DE" w:eastAsia="pt-BR"/>
              </w:rPr>
              <w:t xml:space="preserve"> Fernandes da Silva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Emanuelle da Rosa Fagundes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Flavia Faria Barbosa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9B3975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Flavia Subtil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F</w:t>
            </w:r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rancielli</w:t>
            </w:r>
            <w:proofErr w:type="spellEnd"/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Macagnan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G</w:t>
            </w:r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abriela Batista da Silva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G</w:t>
            </w:r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eorgia</w:t>
            </w:r>
            <w:proofErr w:type="spellEnd"/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Fiori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Helena Marins Mendonça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Isabela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Wolmann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J</w:t>
            </w:r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aqueline Fonseca</w:t>
            </w:r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Janari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Valentim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Zanirati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lastRenderedPageBreak/>
              <w:t>J</w:t>
            </w:r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ordana </w:t>
            </w:r>
            <w:proofErr w:type="spellStart"/>
            <w:r w:rsidR="009822D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Bassani</w:t>
            </w:r>
            <w:proofErr w:type="spellEnd"/>
          </w:p>
          <w:p w:rsidR="00D220A6" w:rsidRPr="00455427" w:rsidRDefault="004C6263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Júlia</w:t>
            </w:r>
            <w:r w:rsidR="00D220A6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Beatriz Alves de França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Julia Beatriz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Franzoi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Juliana Valente Schultz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J</w:t>
            </w:r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unia Flores</w:t>
            </w:r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Karen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Artigas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Seixas  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Karen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Kasper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Tadros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Karen Pires Lima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K</w:t>
            </w:r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aroline </w:t>
            </w:r>
            <w:proofErr w:type="spellStart"/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Araujo</w:t>
            </w:r>
            <w:proofErr w:type="spellEnd"/>
          </w:p>
          <w:p w:rsidR="00CA5DA4" w:rsidRPr="00455427" w:rsidRDefault="00CA5DA4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Laura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Dalmoro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Laura Fernandez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Chiesa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Laura Spiller Della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Giustina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Lelia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Pacheco Correa Barros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</w:t>
            </w:r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eticia </w:t>
            </w:r>
            <w:proofErr w:type="spellStart"/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Wilke</w:t>
            </w:r>
            <w:proofErr w:type="spellEnd"/>
            <w:r w:rsidR="00FE10DC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Franco Martins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</w:t>
            </w:r>
            <w:r w:rsidR="005A43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uciana </w:t>
            </w:r>
            <w:proofErr w:type="spellStart"/>
            <w:r w:rsidR="005A43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Morelatto</w:t>
            </w:r>
            <w:proofErr w:type="spellEnd"/>
            <w:r w:rsidR="005A43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Medeiros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Luciane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Dihl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Castro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Luísa Costa Cabral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Dall’Agnol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Luiza Ramos Feijó  </w:t>
            </w:r>
            <w:r w:rsidRPr="00455427">
              <w:rPr>
                <w:rFonts w:ascii="Calibri" w:hAnsi="Calibri" w:cs="Calibri"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</w:t>
            </w:r>
            <w:r w:rsidR="00477BCA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uiza </w:t>
            </w:r>
            <w:proofErr w:type="spellStart"/>
            <w:r w:rsidR="00B84214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Surita</w:t>
            </w:r>
            <w:proofErr w:type="spellEnd"/>
            <w:r w:rsidR="00B84214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Mendes Ribeiro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</w:t>
            </w:r>
            <w:r w:rsidR="00B84214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uiza </w:t>
            </w:r>
            <w:proofErr w:type="spellStart"/>
            <w:r w:rsidR="00B84214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Vellinho</w:t>
            </w:r>
            <w:proofErr w:type="spellEnd"/>
            <w:r w:rsidR="00B84214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Bruno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Luiza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Zardin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Athaide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</w:t>
            </w:r>
            <w:r w:rsidR="00477BCA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anuela </w:t>
            </w:r>
            <w:proofErr w:type="spellStart"/>
            <w:r w:rsidR="00477BCA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Penz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Marcela Nascimento Prestes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Maria Eduarda de Souza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</w:t>
            </w:r>
            <w:r w:rsidR="00304B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ariana de Barcellos </w:t>
            </w:r>
            <w:proofErr w:type="spellStart"/>
            <w:r w:rsidR="00304B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Bohmgahren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Mariana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Selau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Lobo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Marilda Helena de Mattos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Blauth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Marina Ely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Bacher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Martha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Porcello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Schilling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</w:t>
            </w:r>
            <w:r w:rsidR="00304B88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icaela do Canto Canabarro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Michel Coelho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Carrard</w:t>
            </w:r>
            <w:proofErr w:type="spellEnd"/>
          </w:p>
          <w:p w:rsidR="00CA5DA4" w:rsidRPr="00455427" w:rsidRDefault="00CA5DA4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Milena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Bottin</w:t>
            </w:r>
            <w:proofErr w:type="spellEnd"/>
          </w:p>
          <w:p w:rsidR="00CA5DA4" w:rsidRPr="00455427" w:rsidRDefault="00CA5DA4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Miriani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Santos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Mittaly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Valentim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Zanirati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onica Franco de Souza</w:t>
            </w:r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Monique Santos Machado               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Monica Velho Treinamentos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Ltda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N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atalia Oliveira Barros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A44B1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Natalia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Tubino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Ferreira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N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icole </w:t>
            </w:r>
            <w:proofErr w:type="spellStart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Dalavia</w:t>
            </w:r>
            <w:proofErr w:type="spellEnd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Oliveira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Olivia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Denevi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Patricia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Castro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atricia</w:t>
            </w:r>
            <w:proofErr w:type="spellEnd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Guedes da Silva</w:t>
            </w: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r w:rsidRPr="00455427">
              <w:rPr>
                <w:rFonts w:ascii="Calibri" w:hAnsi="Calibri" w:cs="Calibri"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Patrícia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Massena</w:t>
            </w:r>
            <w:proofErr w:type="spellEnd"/>
          </w:p>
          <w:p w:rsidR="00CA5DA4" w:rsidRPr="00455427" w:rsidRDefault="00CA5DA4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Phelipe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Santos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Priscila da Silva de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Avila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 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P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riscila Ribeiro </w:t>
            </w:r>
            <w:proofErr w:type="spellStart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Leote</w:t>
            </w:r>
            <w:proofErr w:type="spellEnd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lastRenderedPageBreak/>
              <w:t xml:space="preserve">Rafaela Nunes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Henz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r w:rsidRPr="00455427">
              <w:rPr>
                <w:rFonts w:ascii="Calibri" w:hAnsi="Calibri" w:cs="Calibri"/>
                <w:bCs/>
                <w:sz w:val="24"/>
                <w:szCs w:val="24"/>
                <w:lang w:eastAsia="pt-BR"/>
              </w:rPr>
              <w:t xml:space="preserve"> </w:t>
            </w:r>
            <w:r w:rsidRPr="00455427">
              <w:rPr>
                <w:rFonts w:ascii="Calibri" w:hAnsi="Calibri" w:cs="Calibri"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aquel Luciana </w:t>
            </w:r>
            <w:proofErr w:type="spellStart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Schirmer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Rayssa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Madalena Feldmann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enata </w:t>
            </w:r>
            <w:proofErr w:type="spellStart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Gastal</w:t>
            </w:r>
            <w:proofErr w:type="spellEnd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Vieira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RI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ita</w:t>
            </w:r>
            <w:proofErr w:type="spellEnd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de Cassia Soares dos Santos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R</w:t>
            </w:r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oberta Telles </w:t>
            </w:r>
            <w:proofErr w:type="spellStart"/>
            <w:r w:rsidR="00A44B10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Beine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Rosangela de Souza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Lascoski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</w:t>
            </w:r>
            <w:r w:rsidRPr="00455427">
              <w:rPr>
                <w:rFonts w:ascii="Calibri" w:hAnsi="Calibri" w:cs="Calibri"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Silvana Fernandes Moretti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</w:t>
            </w:r>
            <w:r w:rsidR="006B6CF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imone Vieira Bretas da Cunha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Taise Borges Duncan Marques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</w:t>
            </w:r>
            <w:r w:rsidR="006B6CF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amara </w:t>
            </w:r>
            <w:proofErr w:type="spellStart"/>
            <w:r w:rsidR="006B6CF9"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Bischoff</w:t>
            </w:r>
            <w:proofErr w:type="spellEnd"/>
          </w:p>
          <w:p w:rsidR="00D220A6" w:rsidRPr="00455427" w:rsidRDefault="00D220A6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Tamires dos Santos Rios  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Thales de Oliveira Abreu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Victoria dos Santos Fidelis</w:t>
            </w:r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Vitoria Maria Tabosa </w:t>
            </w: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Evaldt</w:t>
            </w:r>
            <w:proofErr w:type="spellEnd"/>
          </w:p>
        </w:tc>
      </w:tr>
      <w:tr w:rsidR="00644170" w:rsidRPr="00455427" w:rsidTr="002B362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170" w:rsidRPr="00455427" w:rsidRDefault="00644170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  <w:proofErr w:type="spellStart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Zalusia</w:t>
            </w:r>
            <w:proofErr w:type="spellEnd"/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 xml:space="preserve"> Almeida Camargo</w:t>
            </w:r>
          </w:p>
          <w:p w:rsidR="00732569" w:rsidRPr="00455427" w:rsidRDefault="00732569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732569" w:rsidRDefault="00732569" w:rsidP="00455427">
            <w:pPr>
              <w:pStyle w:val="SemEspaamento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CORPO DOCENTE</w:t>
            </w:r>
          </w:p>
          <w:p w:rsidR="00455427" w:rsidRDefault="00455427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lang w:val="en-US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>A</w:t>
            </w: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lang w:val="en-US"/>
              </w:rPr>
              <w:t>lethea Soares</w:t>
            </w:r>
          </w:p>
          <w:p w:rsidR="00455427" w:rsidRP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  <w:lang w:val="en-US"/>
              </w:rPr>
            </w:pPr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 xml:space="preserve">Alice </w:t>
            </w:r>
            <w:proofErr w:type="spellStart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>Schwanke</w:t>
            </w:r>
            <w:proofErr w:type="spellEnd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>Peruzzo</w:t>
            </w:r>
            <w:proofErr w:type="spellEnd"/>
          </w:p>
          <w:p w:rsidR="00455427" w:rsidRP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  <w:lang w:val="en-US"/>
              </w:rPr>
            </w:pPr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 xml:space="preserve">Aline </w:t>
            </w:r>
            <w:proofErr w:type="spellStart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>Álvares</w:t>
            </w:r>
            <w:proofErr w:type="spellEnd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455427"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  <w:lang w:val="en-US"/>
              </w:rPr>
              <w:t>Bittencourt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Andréa Chaves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Angela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da Silva Elias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Antônia Campos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Arthur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Saute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Bruna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Holst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Clara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Reys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Furtado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Cláudia Formoso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Cristina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Chazan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Cristina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Guindani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Edite Aires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Fonts w:ascii="lato-light" w:hAnsi="lato-light"/>
                <w:color w:val="000000"/>
                <w:sz w:val="27"/>
                <w:szCs w:val="27"/>
              </w:rPr>
              <w:t xml:space="preserve">Elisa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Xerxenesky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Fabiana Martini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Fonts w:ascii="lato-light" w:hAnsi="lato-light"/>
                <w:color w:val="000000"/>
                <w:sz w:val="27"/>
                <w:szCs w:val="27"/>
              </w:rPr>
              <w:t xml:space="preserve">Franciele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Michelon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Gabriela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Antoniazzi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Vitório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Janine Severo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Júlia Schneider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Protas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Juliana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Notti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do Prado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Larissa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Ullrich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Letícia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Orengo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Lisia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Leite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Lusieni</w:t>
            </w:r>
            <w:proofErr w:type="spellEnd"/>
            <w:r>
              <w:rPr>
                <w:rFonts w:ascii="lato-light" w:hAnsi="lato-light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Diel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Maria da Graça Motta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Márcia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Schaefer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Marisabel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de Oliveira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Fonts w:ascii="lato-light" w:hAnsi="lato-light"/>
                <w:color w:val="000000"/>
                <w:sz w:val="27"/>
                <w:szCs w:val="27"/>
              </w:rPr>
              <w:lastRenderedPageBreak/>
              <w:t xml:space="preserve">Moema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Linkiwcz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Mônica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Vian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Nadia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Maria Marques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Patrícia Lago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Fonts w:ascii="lato-light" w:hAnsi="lato-light"/>
                <w:color w:val="000000"/>
                <w:sz w:val="27"/>
                <w:szCs w:val="27"/>
              </w:rPr>
              <w:t xml:space="preserve">Silvana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Lissarassa</w:t>
            </w:r>
            <w:proofErr w:type="spellEnd"/>
            <w:r>
              <w:rPr>
                <w:rFonts w:ascii="lato-light" w:hAnsi="lato-light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lato-light" w:hAnsi="lato-light"/>
                <w:color w:val="000000"/>
                <w:sz w:val="27"/>
                <w:szCs w:val="27"/>
              </w:rPr>
              <w:t>Winkler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Sheyla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Maria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Borowski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Suzana </w:t>
            </w: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Notti</w:t>
            </w:r>
            <w:proofErr w:type="spellEnd"/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Tânia Israel</w:t>
            </w:r>
          </w:p>
          <w:p w:rsidR="00455427" w:rsidRDefault="00455427" w:rsidP="00455427">
            <w:pPr>
              <w:pStyle w:val="i0kxx"/>
              <w:shd w:val="clear" w:color="auto" w:fill="FFFFFF"/>
              <w:spacing w:before="0" w:beforeAutospacing="0" w:after="0" w:afterAutospacing="0"/>
              <w:textAlignment w:val="baseline"/>
              <w:rPr>
                <w:rFonts w:ascii="lato-light" w:hAnsi="lato-light"/>
                <w:color w:val="000000"/>
                <w:sz w:val="27"/>
                <w:szCs w:val="27"/>
              </w:rPr>
            </w:pPr>
            <w:proofErr w:type="spellStart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>Themiz</w:t>
            </w:r>
            <w:proofErr w:type="spellEnd"/>
            <w:r>
              <w:rPr>
                <w:rStyle w:val="hxjuz"/>
                <w:rFonts w:ascii="lato-light" w:hAnsi="lato-light"/>
                <w:color w:val="000000"/>
                <w:sz w:val="27"/>
                <w:szCs w:val="27"/>
                <w:bdr w:val="none" w:sz="0" w:space="0" w:color="auto" w:frame="1"/>
              </w:rPr>
              <w:t xml:space="preserve"> Constantino</w:t>
            </w:r>
          </w:p>
          <w:p w:rsidR="00455427" w:rsidRPr="00455427" w:rsidRDefault="00455427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732569" w:rsidRPr="00455427" w:rsidRDefault="00732569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732569" w:rsidRDefault="00732569" w:rsidP="00455427">
            <w:pPr>
              <w:pStyle w:val="SemEspaamento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SUPERVISORES DO ESIP</w:t>
            </w:r>
          </w:p>
          <w:p w:rsidR="00455427" w:rsidRDefault="00455427" w:rsidP="00455427">
            <w:pPr>
              <w:pStyle w:val="PargrafodaLista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455427" w:rsidRDefault="00455427" w:rsidP="00455427">
            <w:pPr>
              <w:pStyle w:val="NormalWeb"/>
            </w:pPr>
            <w:r>
              <w:rPr>
                <w:b/>
                <w:bCs/>
              </w:rPr>
              <w:t>Supervisores Titulares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r>
              <w:t>Janine Severo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r>
              <w:t xml:space="preserve">Juliana </w:t>
            </w:r>
            <w:proofErr w:type="spellStart"/>
            <w:r>
              <w:t>Notti</w:t>
            </w:r>
            <w:proofErr w:type="spellEnd"/>
            <w:r>
              <w:t xml:space="preserve"> do Prado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r>
              <w:t xml:space="preserve">Larissa Brasil </w:t>
            </w:r>
            <w:proofErr w:type="spellStart"/>
            <w:r>
              <w:t>Ullrich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r>
              <w:t xml:space="preserve">Lucia </w:t>
            </w:r>
            <w:proofErr w:type="spellStart"/>
            <w:r>
              <w:t>Firpo</w:t>
            </w:r>
            <w:proofErr w:type="spellEnd"/>
            <w:r>
              <w:t xml:space="preserve"> Vieira da Cunha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proofErr w:type="spellStart"/>
            <w:r>
              <w:t>Marisabel</w:t>
            </w:r>
            <w:proofErr w:type="spellEnd"/>
            <w:r>
              <w:t xml:space="preserve"> de Oliveira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proofErr w:type="spellStart"/>
            <w:r>
              <w:t>Sheyla</w:t>
            </w:r>
            <w:proofErr w:type="spellEnd"/>
            <w:r>
              <w:t xml:space="preserve"> </w:t>
            </w:r>
            <w:proofErr w:type="spellStart"/>
            <w:r>
              <w:t>Borowski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1"/>
              </w:numPr>
            </w:pPr>
            <w:r>
              <w:t xml:space="preserve">Suzana </w:t>
            </w:r>
            <w:proofErr w:type="spellStart"/>
            <w:r>
              <w:t>Notti</w:t>
            </w:r>
            <w:proofErr w:type="spellEnd"/>
          </w:p>
          <w:p w:rsidR="00455427" w:rsidRDefault="00455427" w:rsidP="00455427">
            <w:pPr>
              <w:pStyle w:val="NormalWeb"/>
            </w:pPr>
            <w:r>
              <w:rPr>
                <w:b/>
                <w:bCs/>
              </w:rPr>
              <w:t>Supervisores Efetivos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Alice </w:t>
            </w:r>
            <w:proofErr w:type="spellStart"/>
            <w:r>
              <w:t>Peruzzo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Aline Bittencourt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Andrea Chaves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Antônia Campos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Bruna </w:t>
            </w:r>
            <w:proofErr w:type="spellStart"/>
            <w:r>
              <w:t>Holst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Carolina Rocha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Claudia Formoso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Cristina </w:t>
            </w:r>
            <w:proofErr w:type="spellStart"/>
            <w:r>
              <w:t>Chazan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Cristina </w:t>
            </w:r>
            <w:proofErr w:type="spellStart"/>
            <w:r>
              <w:t>Guindani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Elisa </w:t>
            </w:r>
            <w:proofErr w:type="spellStart"/>
            <w:r>
              <w:t>Xerxenesky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Gabriela Ferreira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Júlia Macedo Salvador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Márcia Anton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Márcia </w:t>
            </w:r>
            <w:proofErr w:type="spellStart"/>
            <w:r>
              <w:t>Schaefer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 xml:space="preserve">Mônica </w:t>
            </w:r>
            <w:proofErr w:type="spellStart"/>
            <w:r>
              <w:t>Vian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proofErr w:type="spellStart"/>
            <w:r>
              <w:t>Patricia</w:t>
            </w:r>
            <w:proofErr w:type="spellEnd"/>
            <w:r>
              <w:t xml:space="preserve"> Lambert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r>
              <w:t>Tânia Israel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2"/>
              </w:numPr>
            </w:pPr>
            <w:proofErr w:type="spellStart"/>
            <w:r>
              <w:t>Themiz</w:t>
            </w:r>
            <w:proofErr w:type="spellEnd"/>
            <w:r>
              <w:t xml:space="preserve"> Constantino</w:t>
            </w:r>
          </w:p>
          <w:p w:rsidR="00455427" w:rsidRDefault="00455427" w:rsidP="00455427">
            <w:pPr>
              <w:pStyle w:val="NormalWeb"/>
            </w:pPr>
            <w:r>
              <w:rPr>
                <w:b/>
                <w:bCs/>
              </w:rPr>
              <w:t>Supervisores em Formação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proofErr w:type="spellStart"/>
            <w:r>
              <w:t>Angela</w:t>
            </w:r>
            <w:proofErr w:type="spellEnd"/>
            <w:r>
              <w:t xml:space="preserve"> Elias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r>
              <w:t>Clara Furtado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r>
              <w:lastRenderedPageBreak/>
              <w:t>Fabiana Martini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r>
              <w:t xml:space="preserve">Gabriela </w:t>
            </w:r>
            <w:proofErr w:type="spellStart"/>
            <w:r>
              <w:t>Antoniazzi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r>
              <w:t xml:space="preserve">Julia </w:t>
            </w:r>
            <w:proofErr w:type="spellStart"/>
            <w:r>
              <w:t>Protas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r>
              <w:t xml:space="preserve">Juliana </w:t>
            </w:r>
            <w:proofErr w:type="spellStart"/>
            <w:r>
              <w:t>Majewski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3"/>
              </w:numPr>
            </w:pPr>
            <w:proofErr w:type="spellStart"/>
            <w:r>
              <w:t>Lusiene</w:t>
            </w:r>
            <w:proofErr w:type="spellEnd"/>
            <w:r>
              <w:t xml:space="preserve"> </w:t>
            </w:r>
            <w:proofErr w:type="spellStart"/>
            <w:r>
              <w:t>Diel</w:t>
            </w:r>
            <w:proofErr w:type="spellEnd"/>
          </w:p>
          <w:p w:rsidR="00455427" w:rsidRDefault="00455427" w:rsidP="00455427">
            <w:pPr>
              <w:pStyle w:val="NormalWeb"/>
            </w:pPr>
            <w:r>
              <w:rPr>
                <w:b/>
                <w:bCs/>
              </w:rPr>
              <w:t>Supervisores Convidados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r>
              <w:t xml:space="preserve">Maria Elisabeth </w:t>
            </w:r>
            <w:proofErr w:type="spellStart"/>
            <w:r>
              <w:t>Cimenti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r>
              <w:t>Nádia Marques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r>
              <w:t>Patrícia Fabrício Lago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r>
              <w:t xml:space="preserve">Denise </w:t>
            </w:r>
            <w:proofErr w:type="spellStart"/>
            <w:r>
              <w:t>Hausen</w:t>
            </w:r>
            <w:proofErr w:type="spellEnd"/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r>
              <w:t>Ana Claudia Meira</w:t>
            </w:r>
          </w:p>
          <w:p w:rsidR="00455427" w:rsidRDefault="00455427" w:rsidP="00455427">
            <w:pPr>
              <w:pStyle w:val="NormalWeb"/>
              <w:numPr>
                <w:ilvl w:val="0"/>
                <w:numId w:val="14"/>
              </w:numPr>
            </w:pPr>
            <w:proofErr w:type="spellStart"/>
            <w:r>
              <w:t>Lisia</w:t>
            </w:r>
            <w:proofErr w:type="spellEnd"/>
            <w:r>
              <w:t xml:space="preserve"> Leite</w:t>
            </w:r>
          </w:p>
          <w:p w:rsidR="00455427" w:rsidRPr="00455427" w:rsidRDefault="00455427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732569" w:rsidRPr="00455427" w:rsidRDefault="00732569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732569" w:rsidRPr="00455427" w:rsidRDefault="00732569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  <w:p w:rsidR="00455427" w:rsidRPr="00455427" w:rsidRDefault="00455427" w:rsidP="00455427">
            <w:pPr>
              <w:pStyle w:val="SemEspaamento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eastAsia="pt-BR"/>
              </w:rPr>
            </w:pPr>
            <w:r w:rsidRPr="00455427">
              <w:rPr>
                <w:rFonts w:ascii="Calibri" w:hAnsi="Calibri" w:cs="Calibri"/>
                <w:sz w:val="24"/>
                <w:szCs w:val="24"/>
                <w:lang w:eastAsia="pt-BR"/>
              </w:rPr>
              <w:t>EQUIPE ADMINISTRATIVA</w:t>
            </w:r>
          </w:p>
          <w:p w:rsidR="00455427" w:rsidRPr="00455427" w:rsidRDefault="00455427" w:rsidP="00455427">
            <w:pPr>
              <w:pStyle w:val="SemEspaamento"/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</w:pP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>Gerente Geral</w:t>
            </w: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>:</w:t>
            </w:r>
            <w:r w:rsidRPr="00455427">
              <w:rPr>
                <w:rStyle w:val="Forte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Lilia </w:t>
            </w:r>
            <w:proofErr w:type="spellStart"/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Ritzel</w:t>
            </w:r>
            <w:proofErr w:type="spellEnd"/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Melgar</w:t>
            </w:r>
            <w:proofErr w:type="spellEnd"/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455427" w:rsidRPr="00455427" w:rsidRDefault="00455427" w:rsidP="00455427">
            <w:pPr>
              <w:pStyle w:val="SemEspaamen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>Setor Acadêmico</w:t>
            </w: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>: A ser nomeada</w:t>
            </w:r>
          </w:p>
          <w:p w:rsidR="00455427" w:rsidRPr="00455427" w:rsidRDefault="00455427" w:rsidP="00455427">
            <w:pPr>
              <w:pStyle w:val="SemEspaamen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>Setor Clínico</w:t>
            </w: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55427">
              <w:rPr>
                <w:rStyle w:val="Forte"/>
                <w:rFonts w:ascii="Calibri" w:hAnsi="Calibri" w:cs="Calibri"/>
                <w:b w:val="0"/>
                <w:sz w:val="24"/>
                <w:szCs w:val="24"/>
                <w:bdr w:val="none" w:sz="0" w:space="0" w:color="auto" w:frame="1"/>
              </w:rPr>
              <w:t>e ESTÁGIOS</w:t>
            </w:r>
            <w:r w:rsidRPr="00455427">
              <w:rPr>
                <w:rStyle w:val="Forte"/>
                <w:rFonts w:ascii="Calibri" w:hAnsi="Calibri" w:cs="Calibri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455427">
              <w:rPr>
                <w:rStyle w:val="hxjuz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Daniela Brum dos Santos</w:t>
            </w:r>
          </w:p>
          <w:p w:rsidR="00455427" w:rsidRPr="00455427" w:rsidRDefault="00455427" w:rsidP="00455427">
            <w:pPr>
              <w:pStyle w:val="SemEspaamento"/>
              <w:rPr>
                <w:rFonts w:ascii="Calibri" w:hAnsi="Calibri" w:cs="Calibri"/>
                <w:sz w:val="24"/>
                <w:szCs w:val="24"/>
                <w:lang w:eastAsia="pt-BR"/>
              </w:rPr>
            </w:pPr>
          </w:p>
        </w:tc>
      </w:tr>
    </w:tbl>
    <w:p w:rsidR="00141AFA" w:rsidRPr="00455427" w:rsidRDefault="00141AFA" w:rsidP="00455427">
      <w:pPr>
        <w:pStyle w:val="SemEspaamento"/>
        <w:rPr>
          <w:rFonts w:ascii="Calibri" w:hAnsi="Calibri" w:cs="Calibri"/>
          <w:sz w:val="24"/>
          <w:szCs w:val="24"/>
        </w:rPr>
      </w:pPr>
    </w:p>
    <w:p w:rsidR="00141AFA" w:rsidRPr="00455427" w:rsidRDefault="00141AFA" w:rsidP="00455427">
      <w:pPr>
        <w:pStyle w:val="SemEspaamento"/>
        <w:rPr>
          <w:rFonts w:ascii="Calibri" w:hAnsi="Calibri" w:cs="Calibri"/>
          <w:sz w:val="24"/>
          <w:szCs w:val="24"/>
        </w:rPr>
      </w:pPr>
    </w:p>
    <w:sectPr w:rsidR="00141AFA" w:rsidRPr="00455427" w:rsidSect="004C6263">
      <w:pgSz w:w="11906" w:h="16838"/>
      <w:pgMar w:top="1418" w:right="1701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-ligh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099"/>
    <w:multiLevelType w:val="hybridMultilevel"/>
    <w:tmpl w:val="6F06D1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036"/>
    <w:multiLevelType w:val="hybridMultilevel"/>
    <w:tmpl w:val="10E46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12A36"/>
    <w:multiLevelType w:val="hybridMultilevel"/>
    <w:tmpl w:val="839C8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2CFF"/>
    <w:multiLevelType w:val="multilevel"/>
    <w:tmpl w:val="F314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130F3"/>
    <w:multiLevelType w:val="hybridMultilevel"/>
    <w:tmpl w:val="437C55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A4BF4"/>
    <w:multiLevelType w:val="multilevel"/>
    <w:tmpl w:val="34D4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F058B"/>
    <w:multiLevelType w:val="hybridMultilevel"/>
    <w:tmpl w:val="437C55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A47A0"/>
    <w:multiLevelType w:val="hybridMultilevel"/>
    <w:tmpl w:val="97EA55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874C5"/>
    <w:multiLevelType w:val="hybridMultilevel"/>
    <w:tmpl w:val="10E46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41433"/>
    <w:multiLevelType w:val="multilevel"/>
    <w:tmpl w:val="54D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472A75"/>
    <w:multiLevelType w:val="multilevel"/>
    <w:tmpl w:val="2B4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D861DF"/>
    <w:multiLevelType w:val="multilevel"/>
    <w:tmpl w:val="DC8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655F38"/>
    <w:multiLevelType w:val="hybridMultilevel"/>
    <w:tmpl w:val="58B48A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27A"/>
    <w:multiLevelType w:val="multilevel"/>
    <w:tmpl w:val="7D98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0"/>
  </w:num>
  <w:num w:numId="10">
    <w:abstractNumId w:val="7"/>
  </w:num>
  <w:num w:numId="11">
    <w:abstractNumId w:val="10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A4"/>
    <w:rsid w:val="000643B3"/>
    <w:rsid w:val="00141AFA"/>
    <w:rsid w:val="001B28BE"/>
    <w:rsid w:val="001E15EC"/>
    <w:rsid w:val="002B3624"/>
    <w:rsid w:val="00304B88"/>
    <w:rsid w:val="00455427"/>
    <w:rsid w:val="00477BCA"/>
    <w:rsid w:val="004C6263"/>
    <w:rsid w:val="004F18CA"/>
    <w:rsid w:val="005A4388"/>
    <w:rsid w:val="00644170"/>
    <w:rsid w:val="00667A3E"/>
    <w:rsid w:val="006B6CF9"/>
    <w:rsid w:val="006C1491"/>
    <w:rsid w:val="006F2301"/>
    <w:rsid w:val="00732569"/>
    <w:rsid w:val="0079259D"/>
    <w:rsid w:val="00846E75"/>
    <w:rsid w:val="009822D9"/>
    <w:rsid w:val="009A28B4"/>
    <w:rsid w:val="009B3975"/>
    <w:rsid w:val="00A333C1"/>
    <w:rsid w:val="00A44B10"/>
    <w:rsid w:val="00B84214"/>
    <w:rsid w:val="00BF2997"/>
    <w:rsid w:val="00C807B8"/>
    <w:rsid w:val="00CA5DA4"/>
    <w:rsid w:val="00D220A6"/>
    <w:rsid w:val="00D72923"/>
    <w:rsid w:val="00EC22D6"/>
    <w:rsid w:val="00F41FA5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4D6E"/>
  <w15:docId w15:val="{E8033D47-3783-4C42-8AC5-1151E459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8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15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6263"/>
    <w:rPr>
      <w:b/>
      <w:bCs/>
    </w:rPr>
  </w:style>
  <w:style w:type="paragraph" w:customStyle="1" w:styleId="i0kxx">
    <w:name w:val="i0kxx"/>
    <w:basedOn w:val="Normal"/>
    <w:rsid w:val="0073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xjuz">
    <w:name w:val="hxjuz"/>
    <w:basedOn w:val="Fontepargpadro"/>
    <w:rsid w:val="00732569"/>
  </w:style>
  <w:style w:type="paragraph" w:styleId="SemEspaamento">
    <w:name w:val="No Spacing"/>
    <w:uiPriority w:val="1"/>
    <w:qFormat/>
    <w:rsid w:val="00455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.bonugli/Documents/Documentos%20Bruna/ESIP/FLAPPSIP/Documentos%20solicitac&#807;a&#771;o%20Ingresso/Listagem%20de%20Membros%20ESIP%20Junho%202026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Listagem de Membros ESIP Junho 2026.dotx</Template>
  <TotalTime>17</TotalTime>
  <Pages>7</Pages>
  <Words>970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2026-08-24T18:27:00Z</dcterms:created>
  <dcterms:modified xsi:type="dcterms:W3CDTF">2026-08-24T18:57:00Z</dcterms:modified>
</cp:coreProperties>
</file>